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145" w:rsidRPr="0073242E" w:rsidRDefault="00877145" w:rsidP="001034CC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242E">
        <w:rPr>
          <w:rFonts w:ascii="Times New Roman" w:hAnsi="Times New Roman" w:cs="Times New Roman"/>
          <w:b/>
          <w:bCs/>
          <w:sz w:val="24"/>
          <w:szCs w:val="24"/>
        </w:rPr>
        <w:t xml:space="preserve">Экскурсия </w:t>
      </w:r>
      <w:r>
        <w:rPr>
          <w:rFonts w:ascii="Times New Roman" w:hAnsi="Times New Roman" w:cs="Times New Roman"/>
          <w:b/>
          <w:bCs/>
          <w:sz w:val="24"/>
          <w:szCs w:val="24"/>
        </w:rPr>
        <w:t>в Мещерскую лесостепную опытно-селекционную станцию</w:t>
      </w:r>
    </w:p>
    <w:p w:rsidR="00877145" w:rsidRDefault="00877145" w:rsidP="00C028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работы по организации опытнической работы в дендрологическом парке педагог Антонова Вера Андреевна и директор МБОУ лицей с. Долгоруково Барабанова Елена Александровна</w:t>
      </w:r>
      <w:r w:rsidRPr="006740D4">
        <w:rPr>
          <w:rFonts w:ascii="Times New Roman" w:hAnsi="Times New Roman" w:cs="Times New Roman"/>
          <w:sz w:val="24"/>
          <w:szCs w:val="24"/>
        </w:rPr>
        <w:t xml:space="preserve"> вместе с заместителем Главы </w:t>
      </w:r>
      <w:r>
        <w:rPr>
          <w:rFonts w:ascii="Times New Roman" w:hAnsi="Times New Roman" w:cs="Times New Roman"/>
          <w:sz w:val="24"/>
          <w:szCs w:val="24"/>
        </w:rPr>
        <w:t>Долгоруковского района Галиной Ярославовной Буцан</w:t>
      </w:r>
      <w:r w:rsidRPr="006740D4">
        <w:rPr>
          <w:rFonts w:ascii="Times New Roman" w:hAnsi="Times New Roman" w:cs="Times New Roman"/>
          <w:sz w:val="24"/>
          <w:szCs w:val="24"/>
        </w:rPr>
        <w:t xml:space="preserve"> посетили особую природоохранную организацию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0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0D4">
        <w:rPr>
          <w:rFonts w:ascii="Times New Roman" w:hAnsi="Times New Roman" w:cs="Times New Roman"/>
          <w:sz w:val="24"/>
          <w:szCs w:val="24"/>
        </w:rPr>
        <w:t xml:space="preserve">Мещерскую лесостепную опытно-селекционную станцию ЛОСС, расположенную в Становлянском районе Липецкой области. </w:t>
      </w:r>
    </w:p>
    <w:p w:rsidR="00877145" w:rsidRPr="006740D4" w:rsidRDefault="00877145" w:rsidP="00C028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станции является </w:t>
      </w:r>
      <w:r w:rsidRPr="006740D4">
        <w:rPr>
          <w:rFonts w:ascii="Times New Roman" w:hAnsi="Times New Roman" w:cs="Times New Roman"/>
          <w:sz w:val="24"/>
          <w:szCs w:val="24"/>
        </w:rPr>
        <w:t xml:space="preserve">инстродукция и акклиматизация наиболее ценных </w:t>
      </w:r>
      <w:r>
        <w:rPr>
          <w:rFonts w:ascii="Times New Roman" w:hAnsi="Times New Roman" w:cs="Times New Roman"/>
          <w:sz w:val="24"/>
          <w:szCs w:val="24"/>
        </w:rPr>
        <w:t>видов</w:t>
      </w:r>
      <w:r w:rsidRPr="006740D4">
        <w:rPr>
          <w:rFonts w:ascii="Times New Roman" w:hAnsi="Times New Roman" w:cs="Times New Roman"/>
          <w:sz w:val="24"/>
          <w:szCs w:val="24"/>
        </w:rPr>
        <w:t xml:space="preserve"> дендрофлоры в целях обогащения породного состава насаждений. </w:t>
      </w:r>
      <w:r>
        <w:rPr>
          <w:rFonts w:ascii="Times New Roman" w:hAnsi="Times New Roman" w:cs="Times New Roman"/>
          <w:sz w:val="24"/>
          <w:szCs w:val="24"/>
        </w:rPr>
        <w:t xml:space="preserve">В ходе экскурсии были показаны </w:t>
      </w:r>
      <w:r w:rsidRPr="006740D4">
        <w:rPr>
          <w:rFonts w:ascii="Times New Roman" w:hAnsi="Times New Roman" w:cs="Times New Roman"/>
          <w:sz w:val="24"/>
          <w:szCs w:val="24"/>
        </w:rPr>
        <w:t>площади посадочного и экспериментального материала: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0D4">
        <w:rPr>
          <w:rFonts w:ascii="Times New Roman" w:hAnsi="Times New Roman" w:cs="Times New Roman"/>
          <w:sz w:val="24"/>
          <w:szCs w:val="24"/>
        </w:rPr>
        <w:t>хвойные, пл</w:t>
      </w:r>
      <w:r>
        <w:rPr>
          <w:rFonts w:ascii="Times New Roman" w:hAnsi="Times New Roman" w:cs="Times New Roman"/>
          <w:sz w:val="24"/>
          <w:szCs w:val="24"/>
        </w:rPr>
        <w:t>одовые, кустарники и иные виды растений.</w:t>
      </w:r>
    </w:p>
    <w:p w:rsidR="00877145" w:rsidRPr="0073242E" w:rsidRDefault="00877145" w:rsidP="006740D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4" w:history="1">
        <w:r w:rsidRPr="003F6864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https://www.instagram.com/p/CFhlM9Rqqr3/?igshid=jk67gr36itjr</w:t>
        </w:r>
      </w:hyperlink>
    </w:p>
    <w:p w:rsidR="00877145" w:rsidRPr="006740D4" w:rsidRDefault="00877145" w:rsidP="00C028F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Обширные плантации лесостепной С</w:t>
      </w:r>
      <w:r w:rsidRPr="006740D4">
        <w:rPr>
          <w:rFonts w:ascii="Times New Roman" w:hAnsi="Times New Roman" w:cs="Times New Roman"/>
          <w:sz w:val="24"/>
          <w:szCs w:val="24"/>
        </w:rPr>
        <w:t xml:space="preserve">тановлянской станции </w:t>
      </w:r>
      <w:r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Pr="006740D4">
        <w:rPr>
          <w:rFonts w:ascii="Times New Roman" w:hAnsi="Times New Roman" w:cs="Times New Roman"/>
          <w:sz w:val="24"/>
          <w:szCs w:val="24"/>
        </w:rPr>
        <w:t xml:space="preserve"> разн</w:t>
      </w:r>
      <w:r>
        <w:rPr>
          <w:rFonts w:ascii="Times New Roman" w:hAnsi="Times New Roman" w:cs="Times New Roman"/>
          <w:sz w:val="24"/>
          <w:szCs w:val="24"/>
        </w:rPr>
        <w:t xml:space="preserve">ыми </w:t>
      </w:r>
      <w:r w:rsidRPr="006740D4"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6740D4">
        <w:rPr>
          <w:rFonts w:ascii="Times New Roman" w:hAnsi="Times New Roman" w:cs="Times New Roman"/>
          <w:sz w:val="24"/>
          <w:szCs w:val="24"/>
        </w:rPr>
        <w:t xml:space="preserve"> растений: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0D4">
        <w:rPr>
          <w:rFonts w:ascii="Times New Roman" w:hAnsi="Times New Roman" w:cs="Times New Roman"/>
          <w:sz w:val="24"/>
          <w:szCs w:val="24"/>
        </w:rPr>
        <w:t xml:space="preserve">от гигантских до карликовых, от цветов и </w:t>
      </w:r>
      <w:r>
        <w:rPr>
          <w:rFonts w:ascii="Times New Roman" w:hAnsi="Times New Roman" w:cs="Times New Roman"/>
          <w:sz w:val="24"/>
          <w:szCs w:val="24"/>
        </w:rPr>
        <w:t xml:space="preserve">декоративных </w:t>
      </w:r>
      <w:r w:rsidRPr="006740D4">
        <w:rPr>
          <w:rFonts w:ascii="Times New Roman" w:hAnsi="Times New Roman" w:cs="Times New Roman"/>
          <w:sz w:val="24"/>
          <w:szCs w:val="24"/>
        </w:rPr>
        <w:t xml:space="preserve">кустарников до </w:t>
      </w:r>
      <w:r>
        <w:rPr>
          <w:rFonts w:ascii="Times New Roman" w:hAnsi="Times New Roman" w:cs="Times New Roman"/>
          <w:sz w:val="24"/>
          <w:szCs w:val="24"/>
        </w:rPr>
        <w:t>высокорослой</w:t>
      </w:r>
      <w:r w:rsidRPr="006740D4">
        <w:rPr>
          <w:rFonts w:ascii="Times New Roman" w:hAnsi="Times New Roman" w:cs="Times New Roman"/>
          <w:sz w:val="24"/>
          <w:szCs w:val="24"/>
        </w:rPr>
        <w:t xml:space="preserve"> хвои. Выбор за нами. Изучаем, рассчитываем, экспериментируем и воплощаем#дендропарк#лицейдолгоруково</w:t>
      </w:r>
    </w:p>
    <w:p w:rsidR="00877145" w:rsidRPr="006740D4" w:rsidRDefault="00877145" w:rsidP="006740D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3F6864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https://www.instagram.com/p/CFhmmLJKgbP/?igshid=yg2m1jkl25h4</w:t>
        </w:r>
      </w:hyperlink>
    </w:p>
    <w:p w:rsidR="00877145" w:rsidRPr="006740D4" w:rsidRDefault="00877145" w:rsidP="00C028F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0D4">
        <w:rPr>
          <w:rFonts w:ascii="Times New Roman" w:hAnsi="Times New Roman" w:cs="Times New Roman"/>
          <w:sz w:val="24"/>
          <w:szCs w:val="24"/>
        </w:rPr>
        <w:t>Осенью растения одеваются в особые цвета и переливаются всеми цветами радуги. Каждое манит своей красотой. Мы проработали  и  скорректировали посадочную ведомость, узнали о различных видах растений,</w:t>
      </w:r>
      <w:r>
        <w:rPr>
          <w:rFonts w:ascii="Times New Roman" w:hAnsi="Times New Roman" w:cs="Times New Roman"/>
          <w:sz w:val="24"/>
          <w:szCs w:val="24"/>
        </w:rPr>
        <w:t xml:space="preserve"> а главное - </w:t>
      </w:r>
      <w:r w:rsidRPr="006740D4">
        <w:rPr>
          <w:rFonts w:ascii="Times New Roman" w:hAnsi="Times New Roman" w:cs="Times New Roman"/>
          <w:sz w:val="24"/>
          <w:szCs w:val="24"/>
        </w:rPr>
        <w:t xml:space="preserve"> увидели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Pr="006740D4">
        <w:rPr>
          <w:rFonts w:ascii="Times New Roman" w:hAnsi="Times New Roman" w:cs="Times New Roman"/>
          <w:sz w:val="24"/>
          <w:szCs w:val="24"/>
        </w:rPr>
        <w:t xml:space="preserve">. Работа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6740D4">
        <w:rPr>
          <w:rFonts w:ascii="Times New Roman" w:hAnsi="Times New Roman" w:cs="Times New Roman"/>
          <w:sz w:val="24"/>
          <w:szCs w:val="24"/>
        </w:rPr>
        <w:t xml:space="preserve"> реализации проекта продолжается# дендропарк#лицейдолгоруково</w:t>
      </w:r>
    </w:p>
    <w:p w:rsidR="00877145" w:rsidRPr="006740D4" w:rsidRDefault="00877145" w:rsidP="006740D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F6864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</w:t>
        </w:r>
        <w:bookmarkStart w:id="0" w:name="_GoBack"/>
        <w:bookmarkEnd w:id="0"/>
        <w:r w:rsidRPr="003F6864">
          <w:rPr>
            <w:rStyle w:val="Hyperlink"/>
            <w:rFonts w:ascii="Times New Roman" w:hAnsi="Times New Roman" w:cs="Times New Roman"/>
            <w:sz w:val="24"/>
            <w:szCs w:val="24"/>
          </w:rPr>
          <w:t>/p/CFhobw4KGDR/?igshid=92jaxg58fq2d</w:t>
        </w:r>
      </w:hyperlink>
    </w:p>
    <w:p w:rsidR="00877145" w:rsidRPr="006740D4" w:rsidRDefault="00877145" w:rsidP="006740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left:0;text-align:left;margin-left:-2.55pt;margin-top:7.45pt;width:202.5pt;height:163.5pt;z-index:251659264;visibility:visible">
            <v:imagedata r:id="rId7" o:title="" croptop="13630f" cropbottom="7282f" cropleft="11244f" cropright="25920f"/>
          </v:shape>
        </w:pict>
      </w:r>
      <w:r>
        <w:rPr>
          <w:noProof/>
        </w:rPr>
        <w:pict>
          <v:shape id="Рисунок 4" o:spid="_x0000_s1027" type="#_x0000_t75" style="position:absolute;left:0;text-align:left;margin-left:265.2pt;margin-top:7.45pt;width:201.75pt;height:163.3pt;z-index:251658240;visibility:visible">
            <v:imagedata r:id="rId8" o:title="" croptop="13646f" cropbottom="7215f" cropleft="11244f" cropright="25920f"/>
          </v:shape>
        </w:pict>
      </w:r>
    </w:p>
    <w:p w:rsidR="00877145" w:rsidRDefault="00877145" w:rsidP="00B307E6"/>
    <w:p w:rsidR="00877145" w:rsidRPr="00B307E6" w:rsidRDefault="00877145" w:rsidP="00B307E6">
      <w:pPr>
        <w:ind w:firstLine="708"/>
      </w:pPr>
      <w:r>
        <w:rPr>
          <w:noProof/>
        </w:rPr>
        <w:pict>
          <v:shape id="Рисунок 7" o:spid="_x0000_s1028" type="#_x0000_t75" style="position:absolute;left:0;text-align:left;margin-left:265.2pt;margin-top:133.1pt;width:209.35pt;height:182.25pt;z-index:251656192;visibility:visible">
            <v:imagedata r:id="rId9" o:title="" croptop="13833f" cropbottom="7588f" cropleft="11034f" cropright="26025f"/>
          </v:shape>
        </w:pict>
      </w:r>
      <w:r>
        <w:rPr>
          <w:noProof/>
        </w:rPr>
        <w:pict>
          <v:shape id="Рисунок 1" o:spid="_x0000_s1029" type="#_x0000_t75" style="position:absolute;left:0;text-align:left;margin-left:10.95pt;margin-top:143.25pt;width:201.75pt;height:176.25pt;z-index:251657216;visibility:visible">
            <v:imagedata r:id="rId10" o:title="" croptop="14190f" cropbottom="7468f" cropleft="11349f" cropright="25920f"/>
          </v:shape>
        </w:pict>
      </w:r>
    </w:p>
    <w:sectPr w:rsidR="00877145" w:rsidRPr="00B307E6" w:rsidSect="00D8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07E6"/>
    <w:rsid w:val="00021A1B"/>
    <w:rsid w:val="001034CC"/>
    <w:rsid w:val="003F6864"/>
    <w:rsid w:val="005B5612"/>
    <w:rsid w:val="006740D4"/>
    <w:rsid w:val="0073242E"/>
    <w:rsid w:val="008658BB"/>
    <w:rsid w:val="00877145"/>
    <w:rsid w:val="00B307E6"/>
    <w:rsid w:val="00C028F6"/>
    <w:rsid w:val="00CF565E"/>
    <w:rsid w:val="00D876A1"/>
    <w:rsid w:val="00E1774F"/>
    <w:rsid w:val="00F67261"/>
    <w:rsid w:val="00FD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6A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30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07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F686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028F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2530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9801253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Fhobw4KGDR/?igshid=92jaxg58fq2d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nstagram.com/p/CFhmmLJKgbP/?igshid=yg2m1jkl25h4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instagram.com/p/CFhlM9Rqqr3/?igshid=jk67gr36itjr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260</Words>
  <Characters>1482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Экскурсия в Мещерскую лесостепную опытно-селекционную станцию</dc:title>
  <dc:subject/>
  <dc:creator>Алексей</dc:creator>
  <cp:keywords/>
  <dc:description/>
  <cp:lastModifiedBy>Татьяна</cp:lastModifiedBy>
  <cp:revision>2</cp:revision>
  <dcterms:created xsi:type="dcterms:W3CDTF">2020-09-27T10:17:00Z</dcterms:created>
  <dcterms:modified xsi:type="dcterms:W3CDTF">2020-09-27T10:17:00Z</dcterms:modified>
</cp:coreProperties>
</file>